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A90" w:rsidRPr="007D211B" w:rsidRDefault="00326A90" w:rsidP="00326A90">
      <w:pPr>
        <w:pStyle w:val="Title"/>
        <w:rPr>
          <w:rFonts w:ascii="Adobe Caslon Pro Bold" w:hAnsi="Adobe Caslon Pro Bold"/>
          <w:color w:val="C00000"/>
          <w:sz w:val="44"/>
          <w:szCs w:val="44"/>
          <w:u w:color="002060"/>
        </w:rPr>
      </w:pPr>
      <w:r w:rsidRPr="007D211B">
        <w:rPr>
          <w:rFonts w:ascii="Adobe Caslon Pro Bold" w:hAnsi="Adobe Caslon Pro Bold"/>
          <w:noProof/>
          <w:color w:val="C00000"/>
          <w:sz w:val="44"/>
          <w:szCs w:val="44"/>
          <w:u w:color="00206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4386998</wp:posOffset>
                </wp:positionH>
                <wp:positionV relativeFrom="paragraph">
                  <wp:posOffset>-165100</wp:posOffset>
                </wp:positionV>
                <wp:extent cx="1322353" cy="1556344"/>
                <wp:effectExtent l="0" t="0" r="1143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353" cy="15563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072" w:rsidRPr="00782072" w:rsidRDefault="00782072" w:rsidP="00782072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Picture Attachment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45.45pt;margin-top:-13pt;width:104.1pt;height:1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" fillcolor="white [3201]" strokecolor="#918655 [3209]" strokeweight="1.5pt">
                <v:stroke endcap="round"/>
                <v:textbox>
                  <w:txbxContent>
                    <w:p w:rsidR="00782072" w:rsidRPr="00782072" w:rsidRDefault="00782072" w:rsidP="00782072">
                      <w:pPr>
                        <w:pStyle w:val="Heading1"/>
                        <w:spacing w:before="0"/>
                        <w:jc w:val="center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Picture Attachment</w:t>
                      </w:r>
                    </w:p>
                  </w:txbxContent>
                </v:textbox>
              </v:rect>
            </w:pict>
          </mc:Fallback>
        </mc:AlternateContent>
      </w:r>
      <w:r w:rsidR="00494BDB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 xml:space="preserve">Taaleem Foundation </w:t>
      </w:r>
      <w:r w:rsidR="00F6065E">
        <w:rPr>
          <w:rFonts w:ascii="Adobe Caslon Pro Bold" w:hAnsi="Adobe Caslon Pro Bold"/>
          <w:color w:val="C00000"/>
          <w:sz w:val="44"/>
          <w:szCs w:val="44"/>
          <w:u w:color="002060"/>
        </w:rPr>
        <w:t>Balo</w:t>
      </w:r>
      <w:r w:rsidR="00F0776E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>chistan</w:t>
      </w:r>
    </w:p>
    <w:p w:rsidR="009C7F35" w:rsidRPr="007D211B" w:rsidRDefault="00F0776E" w:rsidP="00326A90">
      <w:pPr>
        <w:pStyle w:val="Title"/>
        <w:rPr>
          <w:rFonts w:ascii="Adobe Caslon Pro Bold" w:hAnsi="Adobe Caslon Pro Bold"/>
          <w:color w:val="C00000"/>
          <w:sz w:val="44"/>
          <w:szCs w:val="44"/>
          <w:u w:color="002060"/>
        </w:rPr>
      </w:pPr>
      <w:r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 xml:space="preserve"> </w:t>
      </w:r>
      <w:r w:rsidR="0045748A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 xml:space="preserve">          </w:t>
      </w:r>
      <w:r w:rsidR="00494BDB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>Alumni</w:t>
      </w:r>
      <w:r w:rsidR="00326A90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 xml:space="preserve"> </w:t>
      </w:r>
      <w:r w:rsidR="00E03C7B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 xml:space="preserve">Database </w:t>
      </w:r>
      <w:r w:rsidR="00494BDB" w:rsidRPr="007D211B">
        <w:rPr>
          <w:rFonts w:ascii="Adobe Caslon Pro Bold" w:hAnsi="Adobe Caslon Pro Bold"/>
          <w:color w:val="C00000"/>
          <w:sz w:val="44"/>
          <w:szCs w:val="44"/>
          <w:u w:color="002060"/>
        </w:rPr>
        <w:t>Form</w:t>
      </w:r>
    </w:p>
    <w:p w:rsidR="003F1CEA" w:rsidRPr="007B4913" w:rsidRDefault="003F1CEA" w:rsidP="003F1CEA">
      <w:pPr>
        <w:pStyle w:val="Heading1"/>
        <w:rPr>
          <w:color w:val="002060"/>
        </w:rPr>
      </w:pPr>
      <w:r w:rsidRPr="007B4913">
        <w:rPr>
          <w:color w:val="002060"/>
        </w:rPr>
        <w:t>Personal Information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4"/>
        <w:gridCol w:w="6593"/>
      </w:tblGrid>
      <w:tr w:rsidR="003F1CEA" w:rsidTr="00F81666">
        <w:tc>
          <w:tcPr>
            <w:tcW w:w="2424" w:type="dxa"/>
          </w:tcPr>
          <w:p w:rsidR="003F1CEA" w:rsidRDefault="003F1CEA" w:rsidP="003F1CEA">
            <w:r>
              <w:t>Name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c>
          <w:tcPr>
            <w:tcW w:w="2424" w:type="dxa"/>
          </w:tcPr>
          <w:p w:rsidR="003F1CEA" w:rsidRDefault="003F1CEA" w:rsidP="003F1CEA">
            <w:r>
              <w:t>Father</w:t>
            </w:r>
            <w:r w:rsidR="00550EBF">
              <w:t>’s</w:t>
            </w:r>
            <w:r>
              <w:t xml:space="preserve"> Name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c>
          <w:tcPr>
            <w:tcW w:w="2424" w:type="dxa"/>
          </w:tcPr>
          <w:p w:rsidR="003F1CEA" w:rsidRDefault="003F1CEA" w:rsidP="003F1CEA">
            <w:r>
              <w:t>CNIC #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c>
          <w:tcPr>
            <w:tcW w:w="2424" w:type="dxa"/>
          </w:tcPr>
          <w:p w:rsidR="003F1CEA" w:rsidRDefault="00F81666" w:rsidP="003F1CEA">
            <w:r>
              <w:t>City of Domicile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c>
          <w:tcPr>
            <w:tcW w:w="2424" w:type="dxa"/>
          </w:tcPr>
          <w:p w:rsidR="003F1CEA" w:rsidRDefault="003F1CEA" w:rsidP="003F1CEA">
            <w:r>
              <w:t>Contact #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c>
          <w:tcPr>
            <w:tcW w:w="2424" w:type="dxa"/>
          </w:tcPr>
          <w:p w:rsidR="003F1CEA" w:rsidRDefault="003F1CEA" w:rsidP="003F1CEA">
            <w:r>
              <w:t>Email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3F1CEA" w:rsidTr="00F81666">
        <w:trPr>
          <w:trHeight w:val="242"/>
        </w:trPr>
        <w:tc>
          <w:tcPr>
            <w:tcW w:w="2424" w:type="dxa"/>
          </w:tcPr>
          <w:p w:rsidR="003F1CEA" w:rsidRDefault="00BF7D08" w:rsidP="003F1CEA">
            <w:r>
              <w:t xml:space="preserve">Current </w:t>
            </w:r>
            <w:r w:rsidR="003F1CEA">
              <w:t>Address</w:t>
            </w:r>
          </w:p>
        </w:tc>
        <w:tc>
          <w:tcPr>
            <w:tcW w:w="6593" w:type="dxa"/>
          </w:tcPr>
          <w:p w:rsidR="003F1CEA" w:rsidRDefault="003F1CEA" w:rsidP="003F1CEA"/>
        </w:tc>
      </w:tr>
      <w:tr w:rsidR="00BF7D08" w:rsidTr="00F81666">
        <w:trPr>
          <w:trHeight w:val="242"/>
        </w:trPr>
        <w:tc>
          <w:tcPr>
            <w:tcW w:w="2424" w:type="dxa"/>
          </w:tcPr>
          <w:p w:rsidR="00BF7D08" w:rsidRDefault="00BF7D08" w:rsidP="003F1CEA">
            <w:r>
              <w:t>Permanent Address</w:t>
            </w:r>
          </w:p>
        </w:tc>
        <w:tc>
          <w:tcPr>
            <w:tcW w:w="6593" w:type="dxa"/>
          </w:tcPr>
          <w:p w:rsidR="00BF7D08" w:rsidRDefault="00BF7D08" w:rsidP="003F1CEA"/>
        </w:tc>
      </w:tr>
    </w:tbl>
    <w:p w:rsidR="00F81666" w:rsidRPr="007B4913" w:rsidRDefault="00F81666" w:rsidP="00F81666">
      <w:pPr>
        <w:pStyle w:val="Heading1"/>
        <w:rPr>
          <w:color w:val="002060"/>
        </w:rPr>
      </w:pPr>
      <w:r w:rsidRPr="007B4913">
        <w:rPr>
          <w:color w:val="002060"/>
        </w:rPr>
        <w:t>Schooling with Taaleem Foundation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7"/>
        <w:gridCol w:w="2036"/>
        <w:gridCol w:w="2265"/>
        <w:gridCol w:w="2679"/>
      </w:tblGrid>
      <w:tr w:rsidR="00F81666" w:rsidTr="00107D69">
        <w:tc>
          <w:tcPr>
            <w:tcW w:w="2037" w:type="dxa"/>
          </w:tcPr>
          <w:p w:rsidR="00F81666" w:rsidRDefault="00F81666" w:rsidP="00107D69">
            <w:r>
              <w:t>Entry Year / Class</w:t>
            </w:r>
          </w:p>
        </w:tc>
        <w:tc>
          <w:tcPr>
            <w:tcW w:w="2036" w:type="dxa"/>
          </w:tcPr>
          <w:p w:rsidR="00F81666" w:rsidRDefault="00F81666" w:rsidP="00107D69">
            <w:r>
              <w:t>Final Year / Class</w:t>
            </w:r>
          </w:p>
        </w:tc>
        <w:tc>
          <w:tcPr>
            <w:tcW w:w="2265" w:type="dxa"/>
          </w:tcPr>
          <w:p w:rsidR="00F81666" w:rsidRDefault="00F81666" w:rsidP="00107D69">
            <w:r>
              <w:t>TF School Name</w:t>
            </w:r>
          </w:p>
        </w:tc>
        <w:tc>
          <w:tcPr>
            <w:tcW w:w="2679" w:type="dxa"/>
          </w:tcPr>
          <w:p w:rsidR="00F81666" w:rsidRDefault="00F81666" w:rsidP="00107D69">
            <w:r>
              <w:t xml:space="preserve">Favorite Teacher </w:t>
            </w:r>
          </w:p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</w:tbl>
    <w:p w:rsidR="00F81666" w:rsidRPr="007B4913" w:rsidRDefault="00F81666" w:rsidP="00F81666">
      <w:pPr>
        <w:pStyle w:val="Heading1"/>
        <w:rPr>
          <w:color w:val="002060"/>
        </w:rPr>
      </w:pPr>
      <w:r>
        <w:rPr>
          <w:color w:val="002060"/>
        </w:rPr>
        <w:t>Educational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7"/>
        <w:gridCol w:w="2036"/>
        <w:gridCol w:w="2265"/>
        <w:gridCol w:w="2679"/>
      </w:tblGrid>
      <w:tr w:rsidR="00F81666" w:rsidTr="00107D69">
        <w:tc>
          <w:tcPr>
            <w:tcW w:w="2037" w:type="dxa"/>
          </w:tcPr>
          <w:p w:rsidR="00F81666" w:rsidRDefault="003F1136" w:rsidP="00107D69">
            <w:r>
              <w:t>Level</w:t>
            </w:r>
          </w:p>
        </w:tc>
        <w:tc>
          <w:tcPr>
            <w:tcW w:w="2036" w:type="dxa"/>
          </w:tcPr>
          <w:p w:rsidR="00F81666" w:rsidRDefault="00F81666" w:rsidP="00107D69">
            <w:r>
              <w:t>School / College</w:t>
            </w:r>
          </w:p>
        </w:tc>
        <w:tc>
          <w:tcPr>
            <w:tcW w:w="2265" w:type="dxa"/>
          </w:tcPr>
          <w:p w:rsidR="00F81666" w:rsidRDefault="00F81666" w:rsidP="00107D69">
            <w:r>
              <w:t>Certificate / Degree</w:t>
            </w:r>
          </w:p>
        </w:tc>
        <w:tc>
          <w:tcPr>
            <w:tcW w:w="2679" w:type="dxa"/>
          </w:tcPr>
          <w:p w:rsidR="00F81666" w:rsidRDefault="00F81666" w:rsidP="00107D69">
            <w:r>
              <w:t xml:space="preserve">Year of Graduation </w:t>
            </w:r>
          </w:p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  <w:tr w:rsidR="00F81666" w:rsidTr="00107D69">
        <w:tc>
          <w:tcPr>
            <w:tcW w:w="2037" w:type="dxa"/>
          </w:tcPr>
          <w:p w:rsidR="00F81666" w:rsidRDefault="00F81666" w:rsidP="00107D69"/>
        </w:tc>
        <w:tc>
          <w:tcPr>
            <w:tcW w:w="2036" w:type="dxa"/>
          </w:tcPr>
          <w:p w:rsidR="00F81666" w:rsidRDefault="00F81666" w:rsidP="00107D69"/>
        </w:tc>
        <w:tc>
          <w:tcPr>
            <w:tcW w:w="2265" w:type="dxa"/>
          </w:tcPr>
          <w:p w:rsidR="00F81666" w:rsidRDefault="00F81666" w:rsidP="00107D69"/>
        </w:tc>
        <w:tc>
          <w:tcPr>
            <w:tcW w:w="2679" w:type="dxa"/>
          </w:tcPr>
          <w:p w:rsidR="00F81666" w:rsidRDefault="00F81666" w:rsidP="00107D69"/>
        </w:tc>
      </w:tr>
    </w:tbl>
    <w:p w:rsidR="00F81666" w:rsidRDefault="00F81666" w:rsidP="00F81666">
      <w:pPr>
        <w:pStyle w:val="Heading1"/>
        <w:spacing w:before="0"/>
        <w:rPr>
          <w:color w:val="002060"/>
        </w:rPr>
      </w:pPr>
    </w:p>
    <w:p w:rsidR="009C7F35" w:rsidRPr="007B4913" w:rsidRDefault="00F0776E" w:rsidP="003F1CEA">
      <w:pPr>
        <w:pStyle w:val="Heading1"/>
        <w:rPr>
          <w:color w:val="002060"/>
        </w:rPr>
      </w:pPr>
      <w:r w:rsidRPr="007B4913">
        <w:rPr>
          <w:color w:val="002060"/>
        </w:rPr>
        <w:t>Professional Status: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3505"/>
        <w:gridCol w:w="3060"/>
        <w:gridCol w:w="2520"/>
      </w:tblGrid>
      <w:tr w:rsidR="00F0776E" w:rsidTr="0045748A">
        <w:trPr>
          <w:trHeight w:val="284"/>
        </w:trPr>
        <w:tc>
          <w:tcPr>
            <w:tcW w:w="3505" w:type="dxa"/>
          </w:tcPr>
          <w:p w:rsidR="00F0776E" w:rsidRDefault="00F81666">
            <w:r>
              <w:t xml:space="preserve">Career / Service / </w:t>
            </w:r>
            <w:r w:rsidR="003F1CEA">
              <w:t>Department</w:t>
            </w:r>
          </w:p>
        </w:tc>
        <w:tc>
          <w:tcPr>
            <w:tcW w:w="3060" w:type="dxa"/>
          </w:tcPr>
          <w:p w:rsidR="00F0776E" w:rsidRDefault="00F0776E">
            <w:r>
              <w:t>Designation</w:t>
            </w:r>
          </w:p>
        </w:tc>
        <w:tc>
          <w:tcPr>
            <w:tcW w:w="2520" w:type="dxa"/>
          </w:tcPr>
          <w:p w:rsidR="00F0776E" w:rsidRDefault="00F81666">
            <w:r>
              <w:t xml:space="preserve">Date of joining </w:t>
            </w:r>
          </w:p>
        </w:tc>
      </w:tr>
      <w:tr w:rsidR="00F0776E" w:rsidTr="0045748A">
        <w:trPr>
          <w:trHeight w:val="284"/>
        </w:trPr>
        <w:tc>
          <w:tcPr>
            <w:tcW w:w="3505" w:type="dxa"/>
          </w:tcPr>
          <w:p w:rsidR="00F0776E" w:rsidRDefault="00F0776E"/>
        </w:tc>
        <w:tc>
          <w:tcPr>
            <w:tcW w:w="3060" w:type="dxa"/>
          </w:tcPr>
          <w:p w:rsidR="00F0776E" w:rsidRDefault="00F0776E"/>
        </w:tc>
        <w:tc>
          <w:tcPr>
            <w:tcW w:w="2520" w:type="dxa"/>
          </w:tcPr>
          <w:p w:rsidR="00F0776E" w:rsidRDefault="00F0776E"/>
        </w:tc>
      </w:tr>
      <w:tr w:rsidR="00F0776E" w:rsidTr="0045748A">
        <w:trPr>
          <w:trHeight w:val="264"/>
        </w:trPr>
        <w:tc>
          <w:tcPr>
            <w:tcW w:w="3505" w:type="dxa"/>
          </w:tcPr>
          <w:p w:rsidR="00F0776E" w:rsidRDefault="00F0776E"/>
        </w:tc>
        <w:tc>
          <w:tcPr>
            <w:tcW w:w="3060" w:type="dxa"/>
          </w:tcPr>
          <w:p w:rsidR="00F0776E" w:rsidRDefault="00F0776E"/>
        </w:tc>
        <w:tc>
          <w:tcPr>
            <w:tcW w:w="2520" w:type="dxa"/>
          </w:tcPr>
          <w:p w:rsidR="00F0776E" w:rsidRDefault="00F0776E"/>
        </w:tc>
      </w:tr>
      <w:tr w:rsidR="00F0776E" w:rsidTr="0045748A">
        <w:trPr>
          <w:trHeight w:val="284"/>
        </w:trPr>
        <w:tc>
          <w:tcPr>
            <w:tcW w:w="3505" w:type="dxa"/>
          </w:tcPr>
          <w:p w:rsidR="00F0776E" w:rsidRDefault="00F0776E"/>
        </w:tc>
        <w:tc>
          <w:tcPr>
            <w:tcW w:w="3060" w:type="dxa"/>
          </w:tcPr>
          <w:p w:rsidR="00F0776E" w:rsidRDefault="00F0776E"/>
        </w:tc>
        <w:tc>
          <w:tcPr>
            <w:tcW w:w="2520" w:type="dxa"/>
          </w:tcPr>
          <w:p w:rsidR="00F0776E" w:rsidRDefault="00F0776E"/>
        </w:tc>
      </w:tr>
    </w:tbl>
    <w:p w:rsidR="009C7F35" w:rsidRDefault="009C7F35" w:rsidP="00326A90">
      <w:pPr>
        <w:pStyle w:val="Heading1"/>
        <w:spacing w:before="0" w:after="0"/>
        <w:contextualSpacing/>
      </w:pPr>
    </w:p>
    <w:p w:rsidR="00F0776E" w:rsidRDefault="008A2540" w:rsidP="003F1CEA">
      <w:pPr>
        <w:pStyle w:val="Heading1"/>
        <w:rPr>
          <w:color w:val="002060"/>
        </w:rPr>
      </w:pPr>
      <w:r w:rsidRPr="007B4913">
        <w:rPr>
          <w:color w:val="002060"/>
        </w:rPr>
        <w:t>Comments</w:t>
      </w:r>
      <w:r w:rsidR="007B4913" w:rsidRPr="007B4913">
        <w:rPr>
          <w:color w:val="00206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326A90" w:rsidTr="00326A90">
        <w:tc>
          <w:tcPr>
            <w:tcW w:w="9350" w:type="dxa"/>
          </w:tcPr>
          <w:p w:rsidR="00326A90" w:rsidRDefault="00326A90" w:rsidP="00326A90"/>
        </w:tc>
      </w:tr>
      <w:tr w:rsidR="00326A90" w:rsidTr="00326A90">
        <w:tc>
          <w:tcPr>
            <w:tcW w:w="9350" w:type="dxa"/>
          </w:tcPr>
          <w:p w:rsidR="00326A90" w:rsidRDefault="00326A90" w:rsidP="00326A90"/>
        </w:tc>
      </w:tr>
      <w:tr w:rsidR="00326A90" w:rsidTr="00326A90">
        <w:tc>
          <w:tcPr>
            <w:tcW w:w="9350" w:type="dxa"/>
          </w:tcPr>
          <w:p w:rsidR="00326A90" w:rsidRDefault="00326A90" w:rsidP="00326A90"/>
        </w:tc>
      </w:tr>
      <w:tr w:rsidR="00326A90" w:rsidTr="00326A90">
        <w:tc>
          <w:tcPr>
            <w:tcW w:w="9350" w:type="dxa"/>
          </w:tcPr>
          <w:p w:rsidR="00326A90" w:rsidRDefault="00326A90" w:rsidP="00326A90"/>
        </w:tc>
      </w:tr>
      <w:tr w:rsidR="00A12C43" w:rsidTr="00326A90">
        <w:tc>
          <w:tcPr>
            <w:tcW w:w="9350" w:type="dxa"/>
          </w:tcPr>
          <w:p w:rsidR="00A12C43" w:rsidRDefault="00A12C43" w:rsidP="00326A90"/>
        </w:tc>
      </w:tr>
    </w:tbl>
    <w:p w:rsidR="00326A90" w:rsidRPr="00326A90" w:rsidRDefault="00326A90" w:rsidP="00326A90"/>
    <w:sectPr w:rsidR="00326A90" w:rsidRPr="00326A90" w:rsidSect="00457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202" w:rsidRDefault="00D61202" w:rsidP="00985CE8">
      <w:pPr>
        <w:spacing w:after="0" w:line="240" w:lineRule="auto"/>
      </w:pPr>
      <w:r>
        <w:separator/>
      </w:r>
    </w:p>
  </w:endnote>
  <w:endnote w:type="continuationSeparator" w:id="0">
    <w:p w:rsidR="00D61202" w:rsidRDefault="00D61202" w:rsidP="00985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TXinwei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985C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985C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985C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202" w:rsidRDefault="00D61202" w:rsidP="00985CE8">
      <w:pPr>
        <w:spacing w:after="0" w:line="240" w:lineRule="auto"/>
      </w:pPr>
      <w:r>
        <w:separator/>
      </w:r>
    </w:p>
  </w:footnote>
  <w:footnote w:type="continuationSeparator" w:id="0">
    <w:p w:rsidR="00D61202" w:rsidRDefault="00D61202" w:rsidP="00985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D61202">
    <w:pPr>
      <w:pStyle w:val="Header"/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71927" o:spid="_x0000_s2050" type="#_x0000_t75" style="position:absolute;margin-left:0;margin-top:0;width:467.65pt;height:525.5pt;z-index:-251657216;mso-position-horizontal:center;mso-position-horizontal-relative:margin;mso-position-vertical:center;mso-position-vertical-relative:margin" o:allowincell="f">
          <v:imagedata r:id="rId1" o:title="TF Logo (Small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D61202">
    <w:pPr>
      <w:pStyle w:val="Header"/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71928" o:spid="_x0000_s2051" type="#_x0000_t75" style="position:absolute;margin-left:0;margin-top:0;width:467.65pt;height:525.5pt;z-index:-251656192;mso-position-horizontal:center;mso-position-horizontal-relative:margin;mso-position-vertical:center;mso-position-vertical-relative:margin" o:allowincell="f">
          <v:imagedata r:id="rId1" o:title="TF Logo (Small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CE8" w:rsidRDefault="00D61202">
    <w:pPr>
      <w:pStyle w:val="Header"/>
    </w:pPr>
    <w:r>
      <w:rPr>
        <w:noProof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71926" o:spid="_x0000_s2049" type="#_x0000_t75" style="position:absolute;margin-left:0;margin-top:0;width:467.65pt;height:525.5pt;z-index:-251658240;mso-position-horizontal:center;mso-position-horizontal-relative:margin;mso-position-vertical:center;mso-position-vertical-relative:margin" o:allowincell="f">
          <v:imagedata r:id="rId1" o:title="TF Logo (Small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DB"/>
    <w:rsid w:val="00177443"/>
    <w:rsid w:val="00326A90"/>
    <w:rsid w:val="003F1136"/>
    <w:rsid w:val="003F1CEA"/>
    <w:rsid w:val="0045748A"/>
    <w:rsid w:val="00494BDB"/>
    <w:rsid w:val="004D1222"/>
    <w:rsid w:val="00550EBF"/>
    <w:rsid w:val="006067E3"/>
    <w:rsid w:val="00632A89"/>
    <w:rsid w:val="00754092"/>
    <w:rsid w:val="00782072"/>
    <w:rsid w:val="007B4913"/>
    <w:rsid w:val="007D211B"/>
    <w:rsid w:val="008A2540"/>
    <w:rsid w:val="00985CE8"/>
    <w:rsid w:val="009C7F35"/>
    <w:rsid w:val="00A12C43"/>
    <w:rsid w:val="00AB5AEA"/>
    <w:rsid w:val="00B301F3"/>
    <w:rsid w:val="00BF7D08"/>
    <w:rsid w:val="00C216B1"/>
    <w:rsid w:val="00CD69ED"/>
    <w:rsid w:val="00D61202"/>
    <w:rsid w:val="00D86EA9"/>
    <w:rsid w:val="00DA7B22"/>
    <w:rsid w:val="00E03C7B"/>
    <w:rsid w:val="00E7650E"/>
    <w:rsid w:val="00E94C45"/>
    <w:rsid w:val="00F0776E"/>
    <w:rsid w:val="00F6065E"/>
    <w:rsid w:val="00F81666"/>
    <w:rsid w:val="00FE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27F8AC3B-AEEF-4EB3-BFAF-EF414D6C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494B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5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CE8"/>
  </w:style>
  <w:style w:type="paragraph" w:styleId="Footer">
    <w:name w:val="footer"/>
    <w:basedOn w:val="Normal"/>
    <w:link w:val="FooterChar"/>
    <w:uiPriority w:val="99"/>
    <w:unhideWhenUsed/>
    <w:rsid w:val="00985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m\AppData\Roaming\Microsoft\Templates\Facet%20design%20(blank)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Facet design (blank)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Asim Razzaq</dc:creator>
  <cp:keywords/>
  <cp:lastModifiedBy>ASIM RAZZAQ</cp:lastModifiedBy>
  <cp:revision>2</cp:revision>
  <dcterms:created xsi:type="dcterms:W3CDTF">2014-03-27T16:37:00Z</dcterms:created>
  <dcterms:modified xsi:type="dcterms:W3CDTF">2014-03-27T16:37:00Z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